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9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1"/>
        <w:gridCol w:w="6389"/>
      </w:tblGrid>
      <w:tr w:rsidR="000172E5" w:rsidRPr="00637200" w14:paraId="4DA41E7F" w14:textId="77777777" w:rsidTr="005A7CE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31816FA0" w14:textId="6BAF730F" w:rsidR="000172E5" w:rsidRPr="00637200" w:rsidRDefault="00C156C5" w:rsidP="00637200">
            <w:pPr>
              <w:pStyle w:val="Heading1"/>
              <w:outlineLvl w:val="0"/>
            </w:pPr>
            <w:r>
              <w:t>CCQ Member Biography</w:t>
            </w:r>
          </w:p>
        </w:tc>
      </w:tr>
      <w:tr w:rsidR="000172E5" w:rsidRPr="00846B76" w14:paraId="55B88F83" w14:textId="77777777" w:rsidTr="00557267">
        <w:tc>
          <w:tcPr>
            <w:tcW w:w="1520" w:type="pct"/>
            <w:vAlign w:val="bottom"/>
          </w:tcPr>
          <w:p w14:paraId="2C32D205" w14:textId="496487B8" w:rsidR="000172E5" w:rsidRPr="00637200" w:rsidRDefault="009113DD" w:rsidP="003D75FF">
            <w:pPr>
              <w:pStyle w:val="NormalIndent"/>
              <w:ind w:left="170" w:right="260"/>
            </w:pPr>
            <w:r>
              <w:t>Name</w:t>
            </w:r>
          </w:p>
        </w:tc>
        <w:tc>
          <w:tcPr>
            <w:tcW w:w="3480" w:type="pct"/>
            <w:vAlign w:val="bottom"/>
          </w:tcPr>
          <w:p w14:paraId="34AFC22A" w14:textId="55D71209" w:rsidR="000172E5" w:rsidRPr="00557267" w:rsidRDefault="003D75FF" w:rsidP="00311D4F">
            <w:pPr>
              <w:rPr>
                <w:u w:val="single"/>
              </w:rPr>
            </w:pPr>
            <w:r>
              <w:rPr>
                <w:u w:val="single"/>
              </w:rPr>
              <w:t>(</w:t>
            </w:r>
            <w:r w:rsidR="00557267">
              <w:rPr>
                <w:u w:val="single"/>
              </w:rPr>
              <w:t>First</w:t>
            </w:r>
            <w:r>
              <w:rPr>
                <w:u w:val="single"/>
              </w:rPr>
              <w:t xml:space="preserve"> &amp;</w:t>
            </w:r>
            <w:r w:rsidR="00557267">
              <w:rPr>
                <w:u w:val="single"/>
              </w:rPr>
              <w:t xml:space="preserve"> Last</w:t>
            </w:r>
            <w:r>
              <w:rPr>
                <w:u w:val="single"/>
              </w:rPr>
              <w:t xml:space="preserve"> Name)</w:t>
            </w:r>
          </w:p>
        </w:tc>
      </w:tr>
      <w:tr w:rsidR="00A70FA6" w:rsidRPr="00846B76" w14:paraId="4A01CD4D" w14:textId="77777777" w:rsidTr="00557267">
        <w:tc>
          <w:tcPr>
            <w:tcW w:w="1520" w:type="pct"/>
            <w:vAlign w:val="bottom"/>
          </w:tcPr>
          <w:p w14:paraId="6E937784" w14:textId="77777777" w:rsidR="001E2784" w:rsidRPr="00637200" w:rsidRDefault="001E2784" w:rsidP="003D75FF">
            <w:pPr>
              <w:pStyle w:val="NormalIndent"/>
              <w:ind w:left="170" w:right="260"/>
            </w:pPr>
            <w:r>
              <w:t>Occupation</w:t>
            </w:r>
          </w:p>
        </w:tc>
        <w:tc>
          <w:tcPr>
            <w:tcW w:w="3480" w:type="pct"/>
            <w:vAlign w:val="bottom"/>
          </w:tcPr>
          <w:p w14:paraId="2A5CED21" w14:textId="2A1788A2" w:rsidR="001E2784" w:rsidRPr="00557267" w:rsidRDefault="003D75FF" w:rsidP="00D14694">
            <w:pPr>
              <w:rPr>
                <w:u w:val="single"/>
              </w:rPr>
            </w:pPr>
            <w:r>
              <w:rPr>
                <w:u w:val="single"/>
              </w:rPr>
              <w:t>(Enter text</w:t>
            </w:r>
            <w:r w:rsidR="00557267">
              <w:rPr>
                <w:u w:val="single"/>
              </w:rPr>
              <w:t xml:space="preserve"> </w:t>
            </w:r>
            <w:r>
              <w:rPr>
                <w:u w:val="single"/>
              </w:rPr>
              <w:t>h</w:t>
            </w:r>
            <w:r w:rsidR="00557267">
              <w:rPr>
                <w:u w:val="single"/>
              </w:rPr>
              <w:t>ere</w:t>
            </w:r>
            <w:r>
              <w:rPr>
                <w:u w:val="single"/>
              </w:rPr>
              <w:t>)</w:t>
            </w:r>
          </w:p>
        </w:tc>
      </w:tr>
      <w:tr w:rsidR="001E2784" w:rsidRPr="00846B76" w14:paraId="5EADB4E9" w14:textId="77777777" w:rsidTr="00423136">
        <w:tc>
          <w:tcPr>
            <w:tcW w:w="1520" w:type="pct"/>
            <w:vAlign w:val="bottom"/>
          </w:tcPr>
          <w:p w14:paraId="24666EA8" w14:textId="2EFB5C5A" w:rsidR="001E2784" w:rsidRPr="00637200" w:rsidRDefault="001E2784" w:rsidP="005A7CE4">
            <w:pPr>
              <w:pStyle w:val="NormalIndent"/>
              <w:ind w:left="170" w:right="260"/>
            </w:pPr>
            <w:r>
              <w:t>How might people in the community know you?</w:t>
            </w:r>
          </w:p>
        </w:tc>
        <w:tc>
          <w:tcPr>
            <w:tcW w:w="3480" w:type="pct"/>
          </w:tcPr>
          <w:p w14:paraId="08AFE340" w14:textId="5DC371D7" w:rsidR="001E2784" w:rsidRPr="00557267" w:rsidRDefault="003D75FF" w:rsidP="001E2784">
            <w:pPr>
              <w:rPr>
                <w:u w:val="single"/>
              </w:rPr>
            </w:pPr>
            <w:r>
              <w:rPr>
                <w:u w:val="single"/>
              </w:rPr>
              <w:t>(Enter community activities here</w:t>
            </w:r>
            <w:r w:rsidR="0044257A">
              <w:rPr>
                <w:u w:val="single"/>
              </w:rPr>
              <w:t>)</w:t>
            </w:r>
          </w:p>
        </w:tc>
      </w:tr>
      <w:tr w:rsidR="005A7CE4" w:rsidRPr="00846B76" w14:paraId="37A3F689" w14:textId="77777777" w:rsidTr="005A7CE4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7FA6A8BA" w14:textId="77777777" w:rsidR="005A7CE4" w:rsidRPr="00846B76" w:rsidRDefault="005A7CE4" w:rsidP="001E278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E2784" w:rsidRPr="00846B76" w14:paraId="2BD310F7" w14:textId="77777777" w:rsidTr="005A7CE4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A409CFA" w14:textId="2BB56F34" w:rsidR="001E2784" w:rsidRPr="00846B76" w:rsidRDefault="00C7635B" w:rsidP="001E2784">
            <w:pPr>
              <w:pStyle w:val="Heading1"/>
              <w:outlineLvl w:val="0"/>
            </w:pPr>
            <w:r>
              <w:t>Quilting Background</w:t>
            </w:r>
          </w:p>
        </w:tc>
      </w:tr>
      <w:tr w:rsidR="001E2784" w:rsidRPr="00846B76" w14:paraId="2FC419DA" w14:textId="77777777" w:rsidTr="00423136">
        <w:tc>
          <w:tcPr>
            <w:tcW w:w="1520" w:type="pct"/>
            <w:vAlign w:val="bottom"/>
          </w:tcPr>
          <w:p w14:paraId="5B3EAE05" w14:textId="439DFDB1" w:rsidR="001E2784" w:rsidRPr="00846B76" w:rsidRDefault="00C7635B" w:rsidP="00A70FA6">
            <w:pPr>
              <w:pStyle w:val="NormalIndent"/>
              <w:ind w:left="170" w:right="260"/>
            </w:pPr>
            <w:r>
              <w:t>When did you begin quilting</w:t>
            </w:r>
            <w:r w:rsidR="00A70FA6">
              <w:t xml:space="preserve"> and why</w:t>
            </w:r>
            <w:r>
              <w:t>?</w:t>
            </w:r>
          </w:p>
        </w:tc>
        <w:tc>
          <w:tcPr>
            <w:tcW w:w="3480" w:type="pct"/>
          </w:tcPr>
          <w:p w14:paraId="0EA6CAF0" w14:textId="1BA74199" w:rsidR="001E2784" w:rsidRPr="00557267" w:rsidRDefault="003B6E0F" w:rsidP="00423136">
            <w:pPr>
              <w:rPr>
                <w:u w:val="single"/>
              </w:rPr>
            </w:pPr>
            <w:r>
              <w:rPr>
                <w:u w:val="single"/>
              </w:rPr>
              <w:t xml:space="preserve">I started quilting when I was about age [X]. </w:t>
            </w:r>
            <w:r w:rsidR="00934B8B">
              <w:rPr>
                <w:u w:val="single"/>
              </w:rPr>
              <w:t>(Describe what</w:t>
            </w:r>
            <w:r w:rsidR="00FB323E">
              <w:rPr>
                <w:u w:val="single"/>
              </w:rPr>
              <w:t>/why.</w:t>
            </w:r>
            <w:r w:rsidR="00934B8B">
              <w:rPr>
                <w:u w:val="single"/>
              </w:rPr>
              <w:t xml:space="preserve"> </w:t>
            </w:r>
            <w:r w:rsidR="003D75FF">
              <w:rPr>
                <w:u w:val="single"/>
              </w:rPr>
              <w:t>)</w:t>
            </w:r>
          </w:p>
        </w:tc>
      </w:tr>
      <w:tr w:rsidR="00A70FA6" w:rsidRPr="00846B76" w14:paraId="1674D969" w14:textId="77777777" w:rsidTr="00423136">
        <w:tc>
          <w:tcPr>
            <w:tcW w:w="1520" w:type="pct"/>
            <w:vAlign w:val="bottom"/>
          </w:tcPr>
          <w:p w14:paraId="62F6AD26" w14:textId="4A79FBEB" w:rsidR="00C7635B" w:rsidRPr="00846B76" w:rsidRDefault="00A70FA6" w:rsidP="003D75FF">
            <w:pPr>
              <w:pStyle w:val="NormalIndent"/>
              <w:ind w:left="170" w:right="260"/>
            </w:pPr>
            <w:r>
              <w:t>How do you like to express yourself through quilting?</w:t>
            </w:r>
          </w:p>
        </w:tc>
        <w:tc>
          <w:tcPr>
            <w:tcW w:w="3480" w:type="pct"/>
          </w:tcPr>
          <w:p w14:paraId="2C5D683E" w14:textId="00417297" w:rsidR="00C7635B" w:rsidRPr="00557267" w:rsidRDefault="003D75FF" w:rsidP="00C7635B">
            <w:pPr>
              <w:rPr>
                <w:u w:val="single"/>
              </w:rPr>
            </w:pPr>
            <w:r>
              <w:rPr>
                <w:u w:val="single"/>
              </w:rPr>
              <w:t>(Enter style, color, techniques, subjects, etc. here)</w:t>
            </w:r>
          </w:p>
        </w:tc>
      </w:tr>
      <w:tr w:rsidR="00A70FA6" w:rsidRPr="00846B76" w14:paraId="34123778" w14:textId="77777777" w:rsidTr="00423136">
        <w:tc>
          <w:tcPr>
            <w:tcW w:w="1520" w:type="pct"/>
            <w:vAlign w:val="bottom"/>
          </w:tcPr>
          <w:p w14:paraId="22765D71" w14:textId="607B3867" w:rsidR="00A70FA6" w:rsidRDefault="003D75FF" w:rsidP="003D75FF">
            <w:pPr>
              <w:pStyle w:val="NormalIndent"/>
              <w:ind w:left="170" w:right="260"/>
            </w:pPr>
            <w:r>
              <w:t>What do you do with your quilts?</w:t>
            </w:r>
          </w:p>
        </w:tc>
        <w:tc>
          <w:tcPr>
            <w:tcW w:w="3480" w:type="pct"/>
          </w:tcPr>
          <w:p w14:paraId="31EB89CC" w14:textId="3F408379" w:rsidR="00A70FA6" w:rsidRPr="0044257A" w:rsidRDefault="0044257A" w:rsidP="00C7635B">
            <w:pPr>
              <w:rPr>
                <w:u w:val="single"/>
              </w:rPr>
            </w:pPr>
            <w:r w:rsidRPr="0044257A">
              <w:rPr>
                <w:u w:val="single"/>
              </w:rPr>
              <w:t>(Gifts, charity, art, competitions?)</w:t>
            </w:r>
          </w:p>
        </w:tc>
      </w:tr>
      <w:tr w:rsidR="0044257A" w:rsidRPr="00846B76" w14:paraId="77F9FF74" w14:textId="77777777" w:rsidTr="00423136">
        <w:tc>
          <w:tcPr>
            <w:tcW w:w="1520" w:type="pct"/>
            <w:vAlign w:val="bottom"/>
          </w:tcPr>
          <w:p w14:paraId="454B60DC" w14:textId="3648C40D" w:rsidR="0044257A" w:rsidRDefault="0044257A" w:rsidP="003D75FF">
            <w:pPr>
              <w:pStyle w:val="NormalIndent"/>
              <w:ind w:left="170" w:right="260"/>
            </w:pPr>
            <w:r>
              <w:t>Do you have a favorite block?</w:t>
            </w:r>
          </w:p>
        </w:tc>
        <w:tc>
          <w:tcPr>
            <w:tcW w:w="3480" w:type="pct"/>
          </w:tcPr>
          <w:p w14:paraId="77CFBFB2" w14:textId="6A4142DC" w:rsidR="0044257A" w:rsidRPr="003B6E0F" w:rsidRDefault="00DB78B8" w:rsidP="00C7635B">
            <w:pPr>
              <w:rPr>
                <w:u w:val="single"/>
              </w:rPr>
            </w:pPr>
            <w:r w:rsidRPr="003B6E0F">
              <w:rPr>
                <w:u w:val="single"/>
              </w:rPr>
              <w:t>(If you list a block from website below, your form can be customized by the CCQ Display Committee)</w:t>
            </w:r>
          </w:p>
        </w:tc>
      </w:tr>
    </w:tbl>
    <w:p w14:paraId="1BC53E2E" w14:textId="3750689C" w:rsidR="000172E5" w:rsidRPr="0006568A" w:rsidRDefault="000172E5" w:rsidP="00637200"/>
    <w:sectPr w:rsidR="000172E5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2465C" w14:textId="77777777" w:rsidR="000D14CB" w:rsidRDefault="000D14CB" w:rsidP="000172E5">
      <w:pPr>
        <w:spacing w:after="0" w:line="240" w:lineRule="auto"/>
      </w:pPr>
      <w:r>
        <w:separator/>
      </w:r>
    </w:p>
  </w:endnote>
  <w:endnote w:type="continuationSeparator" w:id="0">
    <w:p w14:paraId="1A352C3F" w14:textId="77777777" w:rsidR="000D14CB" w:rsidRDefault="000D14C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AB95BE-A439-8646-9661-CE9BED42DD94}"/>
    <w:embedBold r:id="rId2" w:fontKey="{52C08ED4-CBF5-0846-B0B0-20937D61EB5C}"/>
    <w:embedItalic r:id="rId3" w:fontKey="{A3694222-D22A-E04D-8935-F8719C850B37}"/>
    <w:embedBoldItalic r:id="rId4" w:fontKey="{211BA044-94E7-7341-8C86-D643416BD3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56C22CE-A69C-5348-B9D6-89E1E15EEDAD}"/>
    <w:embedBold r:id="rId6" w:fontKey="{E77DD278-F5AE-2340-939A-3BE9C4B3F961}"/>
    <w:embedItalic r:id="rId7" w:fontKey="{C4C4E3C1-4B14-8A42-A5E7-B1F28C120F3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1D0926D2-0986-7A43-BA27-CE580AD5C9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F9F6FE41-174C-8041-A772-A9E7F3B6F31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26F919D1-9B74-8043-BEE5-662572DF351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90503147-5CDE-474F-B99A-802B9D2A347B}"/>
    <w:embedBold r:id="rId12" w:fontKey="{EBECA7C2-E429-6B41-B862-983E0F8C7F63}"/>
    <w:embedItalic r:id="rId13" w:fontKey="{244F7AA2-46E2-3640-8DDA-C061CB9F0862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95913DC5-18B9-AC44-99A2-68F85789DE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04C8C8BC-20B9-134D-8413-EBB23A5876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7180F49" w14:textId="77777777" w:rsidTr="00637200">
      <w:tc>
        <w:tcPr>
          <w:tcW w:w="4675" w:type="dxa"/>
          <w:vAlign w:val="center"/>
        </w:tcPr>
        <w:p w14:paraId="65D1B194" w14:textId="65001906" w:rsidR="00311D4F" w:rsidRDefault="00BC652B" w:rsidP="00637200">
          <w:pPr>
            <w:pStyle w:val="Footer"/>
          </w:pPr>
          <w:r>
            <w:t xml:space="preserve">Double click to put in </w:t>
          </w:r>
          <w:r w:rsidR="00423136">
            <w:t>screen shot</w:t>
          </w:r>
          <w:r>
            <w:t xml:space="preserve"> of favorite block (Optional)</w:t>
          </w:r>
        </w:p>
        <w:p w14:paraId="78315CD2" w14:textId="7ECEBE16" w:rsidR="00BC652B" w:rsidRPr="00311D4F" w:rsidRDefault="00BC652B" w:rsidP="00637200">
          <w:pPr>
            <w:pStyle w:val="Footer"/>
          </w:pPr>
          <w:r>
            <w:t xml:space="preserve">See </w:t>
          </w:r>
          <w:hyperlink r:id="rId1" w:history="1">
            <w:r w:rsidRPr="00BC652B">
              <w:rPr>
                <w:color w:val="0000FF"/>
                <w:sz w:val="28"/>
                <w:szCs w:val="28"/>
                <w:u w:val="single"/>
              </w:rPr>
              <w:t>Quilt Blocks Galore! (quilterscache.com)</w:t>
            </w:r>
          </w:hyperlink>
        </w:p>
      </w:tc>
      <w:tc>
        <w:tcPr>
          <w:tcW w:w="4675" w:type="dxa"/>
          <w:vAlign w:val="center"/>
        </w:tcPr>
        <w:p w14:paraId="18C2E000" w14:textId="1CD52F54" w:rsidR="00311D4F" w:rsidRPr="00311D4F" w:rsidRDefault="00DB78B8" w:rsidP="00637200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 wp14:anchorId="39857A10" wp14:editId="309F2B80">
                <wp:extent cx="1003300" cy="952206"/>
                <wp:effectExtent l="0" t="0" r="635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0104" cy="9586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10F083C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4C615" w14:textId="77777777" w:rsidR="000D14CB" w:rsidRDefault="000D14CB" w:rsidP="000172E5">
      <w:pPr>
        <w:spacing w:after="0" w:line="240" w:lineRule="auto"/>
      </w:pPr>
      <w:r>
        <w:separator/>
      </w:r>
    </w:p>
  </w:footnote>
  <w:footnote w:type="continuationSeparator" w:id="0">
    <w:p w14:paraId="797CEFC8" w14:textId="77777777" w:rsidR="000D14CB" w:rsidRDefault="000D14C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4947AFD8" w14:textId="77777777" w:rsidTr="00384B05">
      <w:trPr>
        <w:trHeight w:val="990"/>
      </w:trPr>
      <w:tc>
        <w:tcPr>
          <w:tcW w:w="1350" w:type="dxa"/>
          <w:vAlign w:val="center"/>
        </w:tcPr>
        <w:p w14:paraId="1E824D96" w14:textId="448F53E7" w:rsidR="00B337A2" w:rsidRPr="00FB323E" w:rsidRDefault="00FB323E" w:rsidP="00637200">
          <w:pPr>
            <w:pStyle w:val="Header"/>
            <w:rPr>
              <w:sz w:val="20"/>
              <w:szCs w:val="20"/>
            </w:rPr>
          </w:pPr>
          <w:r w:rsidRPr="00FB323E">
            <w:rPr>
              <w:b w:val="0"/>
              <w:bCs/>
              <w:i/>
              <w:iCs/>
              <w:sz w:val="20"/>
              <w:szCs w:val="20"/>
            </w:rPr>
            <w:t>(</w:t>
          </w:r>
          <w:proofErr w:type="gramStart"/>
          <w:r w:rsidRPr="00FB323E">
            <w:rPr>
              <w:b w:val="0"/>
              <w:bCs/>
              <w:i/>
              <w:iCs/>
              <w:sz w:val="20"/>
              <w:szCs w:val="20"/>
            </w:rPr>
            <w:t>insert</w:t>
          </w:r>
          <w:proofErr w:type="gramEnd"/>
          <w:r w:rsidRPr="00FB323E">
            <w:rPr>
              <w:b w:val="0"/>
              <w:bCs/>
              <w:i/>
              <w:iCs/>
              <w:sz w:val="20"/>
              <w:szCs w:val="20"/>
            </w:rPr>
            <w:t xml:space="preserve"> photo of member)</w:t>
          </w:r>
          <w:r w:rsidR="00B337A2" w:rsidRPr="00FB323E">
            <w:rPr>
              <w:noProof/>
              <w:sz w:val="20"/>
              <w:szCs w:val="20"/>
            </w:rPr>
            <w:drawing>
              <wp:inline distT="0" distB="0" distL="0" distR="0" wp14:anchorId="43E32EA3" wp14:editId="512D1FA5">
                <wp:extent cx="640080" cy="640080"/>
                <wp:effectExtent l="0" t="0" r="0" b="0"/>
                <wp:docPr id="2" name="Graphic 2" descr="Address Book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phic 2" descr="Address Book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3B047088" w14:textId="77777777" w:rsidR="00C156C5" w:rsidRDefault="00C156C5" w:rsidP="00A70FA6">
          <w:pPr>
            <w:pStyle w:val="Header"/>
            <w:spacing w:before="0" w:line="240" w:lineRule="auto"/>
          </w:pPr>
          <w:r w:rsidRPr="00C156C5">
            <w:t xml:space="preserve">Your Friends, Your Neighbors, </w:t>
          </w:r>
        </w:p>
        <w:p w14:paraId="07E72373" w14:textId="4B23E491" w:rsidR="00B337A2" w:rsidRPr="00637200" w:rsidRDefault="00C156C5" w:rsidP="00A70FA6">
          <w:pPr>
            <w:pStyle w:val="Header"/>
            <w:spacing w:before="0" w:line="240" w:lineRule="auto"/>
          </w:pPr>
          <w:r w:rsidRPr="00C156C5">
            <w:t>Your Community</w:t>
          </w:r>
        </w:p>
      </w:tc>
    </w:tr>
  </w:tbl>
  <w:p w14:paraId="5E31CCBB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F76"/>
    <w:rsid w:val="000172E5"/>
    <w:rsid w:val="00052382"/>
    <w:rsid w:val="0006568A"/>
    <w:rsid w:val="00076F0F"/>
    <w:rsid w:val="00084253"/>
    <w:rsid w:val="000D14CB"/>
    <w:rsid w:val="000D1F49"/>
    <w:rsid w:val="001727CA"/>
    <w:rsid w:val="001800AB"/>
    <w:rsid w:val="001E2784"/>
    <w:rsid w:val="002C56E6"/>
    <w:rsid w:val="00311D4F"/>
    <w:rsid w:val="0034390E"/>
    <w:rsid w:val="00344849"/>
    <w:rsid w:val="00361E11"/>
    <w:rsid w:val="003769BA"/>
    <w:rsid w:val="003B6E0F"/>
    <w:rsid w:val="003D75FF"/>
    <w:rsid w:val="003F0847"/>
    <w:rsid w:val="0040090B"/>
    <w:rsid w:val="00423136"/>
    <w:rsid w:val="0044257A"/>
    <w:rsid w:val="0046302A"/>
    <w:rsid w:val="00487D2D"/>
    <w:rsid w:val="004D5D62"/>
    <w:rsid w:val="005112D0"/>
    <w:rsid w:val="00557267"/>
    <w:rsid w:val="00577E06"/>
    <w:rsid w:val="00583334"/>
    <w:rsid w:val="005A3BF7"/>
    <w:rsid w:val="005A7CE4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E203A"/>
    <w:rsid w:val="009113DD"/>
    <w:rsid w:val="0091229C"/>
    <w:rsid w:val="00934B8B"/>
    <w:rsid w:val="00940E73"/>
    <w:rsid w:val="00950046"/>
    <w:rsid w:val="0098597D"/>
    <w:rsid w:val="009E68A7"/>
    <w:rsid w:val="009F619A"/>
    <w:rsid w:val="009F6DDE"/>
    <w:rsid w:val="00A370A8"/>
    <w:rsid w:val="00A70FA6"/>
    <w:rsid w:val="00B337A2"/>
    <w:rsid w:val="00B723AC"/>
    <w:rsid w:val="00BC652B"/>
    <w:rsid w:val="00BD4753"/>
    <w:rsid w:val="00BD5CB1"/>
    <w:rsid w:val="00BE62EE"/>
    <w:rsid w:val="00C003BA"/>
    <w:rsid w:val="00C156C5"/>
    <w:rsid w:val="00C4602F"/>
    <w:rsid w:val="00C46878"/>
    <w:rsid w:val="00C6231D"/>
    <w:rsid w:val="00C7635B"/>
    <w:rsid w:val="00CB4A51"/>
    <w:rsid w:val="00CD4532"/>
    <w:rsid w:val="00CD47B0"/>
    <w:rsid w:val="00CE6104"/>
    <w:rsid w:val="00CE7918"/>
    <w:rsid w:val="00D16163"/>
    <w:rsid w:val="00DA4BF3"/>
    <w:rsid w:val="00DB3FAD"/>
    <w:rsid w:val="00DB78B8"/>
    <w:rsid w:val="00DC71EC"/>
    <w:rsid w:val="00E61C09"/>
    <w:rsid w:val="00EB3B58"/>
    <w:rsid w:val="00EC7359"/>
    <w:rsid w:val="00EE2F76"/>
    <w:rsid w:val="00EE3054"/>
    <w:rsid w:val="00F00606"/>
    <w:rsid w:val="00F01256"/>
    <w:rsid w:val="00FB323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FF68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s://www.quilterscache.com/QuiltBlocksGalore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k-ko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C:\Users\lk-ko\AppData\Roaming\Microsoft\Templates\Membership form.dotx</Template>
  <TotalTime>0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2022-01-18T05:21:00Z</dcterms:created>
  <dcterms:modified xsi:type="dcterms:W3CDTF">2022-01-18T05:21:00Z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